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82C5C96" w14:textId="77777777" w:rsidTr="00D3412C">
        <w:trPr>
          <w:trHeight w:val="8366"/>
          <w:tblHeader/>
          <w:jc w:val="center"/>
        </w:trPr>
        <w:tc>
          <w:tcPr>
            <w:tcW w:w="7819" w:type="dxa"/>
          </w:tcPr>
          <w:p w14:paraId="287505D9" w14:textId="5BEEF85B" w:rsidR="00897FB4" w:rsidRPr="00376ECD" w:rsidRDefault="00AB3420" w:rsidP="00D3412C">
            <w:pPr>
              <w:pStyle w:val="Subtitle"/>
              <w:jc w:val="center"/>
              <w:rPr>
                <w:rFonts w:ascii="Mangal Pro" w:hAnsi="Mangal Pro"/>
                <w:color w:val="595959" w:themeColor="text1" w:themeTint="A6"/>
                <w:sz w:val="44"/>
              </w:rPr>
            </w:pPr>
            <w:r>
              <w:rPr>
                <w:sz w:val="44"/>
              </w:rPr>
              <w:br/>
            </w:r>
            <w:r w:rsidR="00D3412C" w:rsidRPr="00376ECD">
              <w:rPr>
                <w:rFonts w:ascii="Mangal Pro" w:hAnsi="Mangal Pro"/>
                <w:color w:val="595959" w:themeColor="text1" w:themeTint="A6"/>
                <w:sz w:val="44"/>
              </w:rPr>
              <w:t>[INSERT CENTRE NAME]</w:t>
            </w:r>
          </w:p>
          <w:p w14:paraId="586700B5" w14:textId="581DD297" w:rsidR="00D3412C" w:rsidRPr="00376ECD" w:rsidRDefault="00D3412C" w:rsidP="00D3412C">
            <w:pPr>
              <w:pStyle w:val="Subtitle"/>
              <w:jc w:val="center"/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</w:pPr>
            <w:r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 xml:space="preserve">would like to </w:t>
            </w:r>
            <w:r w:rsidR="00C91724"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 xml:space="preserve">acknowledge and </w:t>
            </w:r>
            <w:r w:rsidR="001B41EA"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 xml:space="preserve">sincerely </w:t>
            </w:r>
            <w:r w:rsidRPr="00376ECD">
              <w:rPr>
                <w:rFonts w:ascii="Mangal Pro" w:hAnsi="Mangal Pro"/>
                <w:caps w:val="0"/>
                <w:color w:val="595959" w:themeColor="text1" w:themeTint="A6"/>
                <w:sz w:val="24"/>
                <w:szCs w:val="22"/>
              </w:rPr>
              <w:t>thank</w:t>
            </w:r>
          </w:p>
          <w:p w14:paraId="263E0860" w14:textId="6DA29854" w:rsidR="00897FB4" w:rsidRPr="00376ECD" w:rsidRDefault="00573393" w:rsidP="00D3412C">
            <w:pPr>
              <w:pStyle w:val="Date"/>
              <w:jc w:val="center"/>
              <w:rPr>
                <w:rFonts w:ascii="Mangal Pro" w:hAnsi="Mangal Pro"/>
                <w:color w:val="595959" w:themeColor="text1" w:themeTint="A6"/>
                <w:sz w:val="56"/>
                <w:szCs w:val="22"/>
              </w:rPr>
            </w:pPr>
            <w:r w:rsidRPr="00376ECD">
              <w:rPr>
                <w:rFonts w:ascii="Mangal Pro" w:hAnsi="Mangal Pro"/>
                <w:color w:val="595959" w:themeColor="text1" w:themeTint="A6"/>
                <w:sz w:val="56"/>
                <w:szCs w:val="22"/>
              </w:rPr>
              <w:t>[INSERT NAME]</w:t>
            </w:r>
          </w:p>
          <w:p w14:paraId="6747B5C5" w14:textId="5B20769F" w:rsidR="00897FB4" w:rsidRPr="00D3412C" w:rsidRDefault="00897FB4" w:rsidP="00D3412C">
            <w:pPr>
              <w:pStyle w:val="Location"/>
              <w:jc w:val="center"/>
              <w:rPr>
                <w:sz w:val="2"/>
              </w:rPr>
            </w:pPr>
          </w:p>
          <w:p w14:paraId="4E25DFA1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2A44EBAF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7F1D410E" w14:textId="1E01130F" w:rsidR="00897FB4" w:rsidRPr="00376ECD" w:rsidRDefault="00D3412C" w:rsidP="00D3412C">
            <w:pPr>
              <w:jc w:val="center"/>
              <w:rPr>
                <w:rFonts w:ascii="Mangal Pro" w:hAnsi="Mangal Pro"/>
                <w:color w:val="595959" w:themeColor="text1" w:themeTint="A6"/>
                <w:szCs w:val="22"/>
              </w:rPr>
            </w:pPr>
            <w:r w:rsidRPr="00376ECD">
              <w:rPr>
                <w:rFonts w:ascii="Mangal Pro" w:hAnsi="Mangal Pro"/>
                <w:color w:val="595959" w:themeColor="text1" w:themeTint="A6"/>
                <w:szCs w:val="22"/>
              </w:rPr>
              <w:t>for his/her wonderful contribution to our early learning service.</w:t>
            </w:r>
          </w:p>
          <w:p w14:paraId="0FDAEDB0" w14:textId="77777777" w:rsidR="00D3412C" w:rsidRDefault="00D3412C" w:rsidP="00D3412C">
            <w:pPr>
              <w:jc w:val="center"/>
            </w:pPr>
          </w:p>
          <w:p w14:paraId="61CFB8DA" w14:textId="77777777" w:rsidR="00D3412C" w:rsidRDefault="00D3412C" w:rsidP="00D3412C">
            <w:pPr>
              <w:jc w:val="center"/>
            </w:pPr>
          </w:p>
          <w:p w14:paraId="259FD78A" w14:textId="080E4F98" w:rsidR="00D3412C" w:rsidRDefault="003B6247" w:rsidP="00DA7DD5">
            <w:r>
              <w:t xml:space="preserve">  </w:t>
            </w:r>
            <w:r w:rsidRPr="00376ECD">
              <w:rPr>
                <w:color w:val="595959" w:themeColor="text1" w:themeTint="A6"/>
              </w:rPr>
              <w:t xml:space="preserve">   </w:t>
            </w:r>
            <w:r w:rsidR="00D3412C" w:rsidRPr="00376ECD">
              <w:rPr>
                <w:rFonts w:ascii="Mangal Pro" w:hAnsi="Mangal Pro"/>
                <w:color w:val="595959" w:themeColor="text1" w:themeTint="A6"/>
              </w:rPr>
              <w:t xml:space="preserve">Signature   </w:t>
            </w:r>
            <w:r w:rsidR="00D3412C" w:rsidRPr="00376ECD">
              <w:rPr>
                <w:color w:val="595959" w:themeColor="text1" w:themeTint="A6"/>
              </w:rPr>
              <w:t xml:space="preserve">                                                          </w:t>
            </w:r>
            <w:r w:rsidR="00D3412C" w:rsidRPr="00376ECD">
              <w:rPr>
                <w:rFonts w:ascii="Mangal Pro" w:hAnsi="Mangal Pro"/>
                <w:color w:val="595959" w:themeColor="text1" w:themeTint="A6"/>
              </w:rPr>
              <w:t xml:space="preserve"> </w:t>
            </w:r>
            <w:r w:rsidR="00376ECD">
              <w:rPr>
                <w:rFonts w:ascii="Mangal Pro" w:hAnsi="Mangal Pro"/>
                <w:color w:val="595959" w:themeColor="text1" w:themeTint="A6"/>
              </w:rPr>
              <w:t xml:space="preserve"> </w:t>
            </w:r>
            <w:r w:rsidR="00D3412C" w:rsidRPr="00376ECD">
              <w:rPr>
                <w:rFonts w:ascii="Mangal Pro" w:hAnsi="Mangal Pro"/>
                <w:color w:val="595959" w:themeColor="text1" w:themeTint="A6"/>
              </w:rPr>
              <w:t>Date</w:t>
            </w:r>
          </w:p>
          <w:p w14:paraId="46DED6B9" w14:textId="7031009A" w:rsidR="00DA7DD5" w:rsidRDefault="00DA7DD5" w:rsidP="00DA7DD5">
            <w:pPr>
              <w:ind w:left="0"/>
            </w:pPr>
            <w:r>
              <w:t xml:space="preserve"> </w:t>
            </w:r>
          </w:p>
          <w:p w14:paraId="58FE8B21" w14:textId="28102155" w:rsidR="00D3412C" w:rsidRPr="00897FB4" w:rsidRDefault="003B6247" w:rsidP="00DA7DD5">
            <w:pPr>
              <w:ind w:left="0"/>
            </w:pPr>
            <w:r>
              <w:t xml:space="preserve">     </w:t>
            </w:r>
            <w:r w:rsidR="00D3412C" w:rsidRPr="00376ECD">
              <w:rPr>
                <w:color w:val="595959" w:themeColor="text1" w:themeTint="A6"/>
              </w:rPr>
              <w:t xml:space="preserve">______________________                             </w:t>
            </w:r>
            <w:r w:rsidR="00DA7DD5" w:rsidRPr="00376ECD">
              <w:rPr>
                <w:color w:val="595959" w:themeColor="text1" w:themeTint="A6"/>
              </w:rPr>
              <w:t xml:space="preserve"> </w:t>
            </w:r>
            <w:r w:rsidR="00376ECD">
              <w:rPr>
                <w:color w:val="595959" w:themeColor="text1" w:themeTint="A6"/>
              </w:rPr>
              <w:t xml:space="preserve">       </w:t>
            </w:r>
            <w:r w:rsidR="00DA7DD5" w:rsidRPr="00376ECD">
              <w:rPr>
                <w:color w:val="595959" w:themeColor="text1" w:themeTint="A6"/>
              </w:rPr>
              <w:t>___</w:t>
            </w:r>
            <w:r w:rsidR="00D3412C" w:rsidRPr="00376ECD">
              <w:rPr>
                <w:color w:val="595959" w:themeColor="text1" w:themeTint="A6"/>
              </w:rPr>
              <w:t>____________</w:t>
            </w:r>
            <w:r w:rsidR="00DA7DD5" w:rsidRPr="00376ECD">
              <w:rPr>
                <w:color w:val="595959" w:themeColor="text1" w:themeTint="A6"/>
              </w:rPr>
              <w:t>___</w:t>
            </w:r>
          </w:p>
        </w:tc>
      </w:tr>
    </w:tbl>
    <w:p w14:paraId="33E291CC" w14:textId="6B057D12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E8BF1" w14:textId="77777777" w:rsidR="000474F0" w:rsidRDefault="000474F0" w:rsidP="0068245E">
      <w:pPr>
        <w:spacing w:after="0" w:line="240" w:lineRule="auto"/>
      </w:pPr>
      <w:r>
        <w:separator/>
      </w:r>
    </w:p>
  </w:endnote>
  <w:endnote w:type="continuationSeparator" w:id="0">
    <w:p w14:paraId="75C411B1" w14:textId="77777777" w:rsidR="000474F0" w:rsidRDefault="000474F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 Pro">
    <w:charset w:val="00"/>
    <w:family w:val="auto"/>
    <w:pitch w:val="variable"/>
    <w:sig w:usb0="8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14831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94B3" w14:textId="4C1C74B7" w:rsidR="007D0222" w:rsidRDefault="003D1D9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4AB3BA" wp14:editId="7582E0B8">
          <wp:simplePos x="0" y="0"/>
          <wp:positionH relativeFrom="margin">
            <wp:align>center</wp:align>
          </wp:positionH>
          <wp:positionV relativeFrom="page">
            <wp:posOffset>7302500</wp:posOffset>
          </wp:positionV>
          <wp:extent cx="1974111" cy="194866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4111" cy="194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458BC" w14:textId="77777777" w:rsidR="000474F0" w:rsidRDefault="000474F0" w:rsidP="0068245E">
      <w:pPr>
        <w:spacing w:after="0" w:line="240" w:lineRule="auto"/>
      </w:pPr>
      <w:r>
        <w:separator/>
      </w:r>
    </w:p>
  </w:footnote>
  <w:footnote w:type="continuationSeparator" w:id="0">
    <w:p w14:paraId="3DFB80EB" w14:textId="77777777" w:rsidR="000474F0" w:rsidRDefault="000474F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EFFC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8783140" wp14:editId="076E713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3B03DE" id="Group 3" o:spid="_x0000_s1026" alt="Flowers" style="position:absolute;margin-left:0;margin-top:0;width:430.55pt;height:239.75pt;z-index:-251657216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1E036B8" wp14:editId="32FB14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B532469" id="Frame 2" o:spid="_x0000_s1026" alt="Border around document" style="position:absolute;margin-left:0;margin-top:0;width:539.3pt;height:10in;z-index:-25165926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5C7C2" w14:textId="652EB682" w:rsidR="009124DD" w:rsidRDefault="002776F5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A332729" wp14:editId="3CF8A882">
          <wp:simplePos x="0" y="0"/>
          <wp:positionH relativeFrom="margin">
            <wp:posOffset>367067</wp:posOffset>
          </wp:positionH>
          <wp:positionV relativeFrom="topMargin">
            <wp:posOffset>1111586</wp:posOffset>
          </wp:positionV>
          <wp:extent cx="4222376" cy="208380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2376" cy="208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1FDA1D0" wp14:editId="6A57AED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1980166" id="Frame 25" o:spid="_x0000_s1026" alt="Border around document" style="position:absolute;margin-left:0;margin-top:0;width:539.3pt;height:10in;z-index:-25166131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" path="m,l6848856,r,9144000l,9144000,,xm466133,466133r,8211734l6382723,8677867r,-8211734l466133,466133xe" fillcolor="#404040 [2429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774446251">
    <w:abstractNumId w:val="11"/>
  </w:num>
  <w:num w:numId="2" w16cid:durableId="2127311308">
    <w:abstractNumId w:val="12"/>
  </w:num>
  <w:num w:numId="3" w16cid:durableId="530725407">
    <w:abstractNumId w:val="10"/>
  </w:num>
  <w:num w:numId="4" w16cid:durableId="1666782509">
    <w:abstractNumId w:val="9"/>
  </w:num>
  <w:num w:numId="5" w16cid:durableId="436411716">
    <w:abstractNumId w:val="7"/>
  </w:num>
  <w:num w:numId="6" w16cid:durableId="1465080012">
    <w:abstractNumId w:val="6"/>
  </w:num>
  <w:num w:numId="7" w16cid:durableId="2120025130">
    <w:abstractNumId w:val="5"/>
  </w:num>
  <w:num w:numId="8" w16cid:durableId="1285766084">
    <w:abstractNumId w:val="4"/>
  </w:num>
  <w:num w:numId="9" w16cid:durableId="1239754388">
    <w:abstractNumId w:val="8"/>
  </w:num>
  <w:num w:numId="10" w16cid:durableId="843276414">
    <w:abstractNumId w:val="3"/>
  </w:num>
  <w:num w:numId="11" w16cid:durableId="1940521074">
    <w:abstractNumId w:val="2"/>
  </w:num>
  <w:num w:numId="12" w16cid:durableId="1695886194">
    <w:abstractNumId w:val="1"/>
  </w:num>
  <w:num w:numId="13" w16cid:durableId="727607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2C"/>
    <w:rsid w:val="000474F0"/>
    <w:rsid w:val="000E33EA"/>
    <w:rsid w:val="001570B2"/>
    <w:rsid w:val="001624C3"/>
    <w:rsid w:val="001B41EA"/>
    <w:rsid w:val="00220400"/>
    <w:rsid w:val="002733AA"/>
    <w:rsid w:val="002776F5"/>
    <w:rsid w:val="00277FCF"/>
    <w:rsid w:val="002A068F"/>
    <w:rsid w:val="00376ECD"/>
    <w:rsid w:val="00393DBB"/>
    <w:rsid w:val="003B6247"/>
    <w:rsid w:val="003D1D9D"/>
    <w:rsid w:val="004611DB"/>
    <w:rsid w:val="00573393"/>
    <w:rsid w:val="005D2D39"/>
    <w:rsid w:val="005F1189"/>
    <w:rsid w:val="0065362E"/>
    <w:rsid w:val="0068245E"/>
    <w:rsid w:val="0069500E"/>
    <w:rsid w:val="00713F12"/>
    <w:rsid w:val="00734AAB"/>
    <w:rsid w:val="007A4EDB"/>
    <w:rsid w:val="007D0222"/>
    <w:rsid w:val="00834305"/>
    <w:rsid w:val="008767E2"/>
    <w:rsid w:val="00897FB4"/>
    <w:rsid w:val="008A4B08"/>
    <w:rsid w:val="009004B5"/>
    <w:rsid w:val="009124DD"/>
    <w:rsid w:val="00940ECD"/>
    <w:rsid w:val="0094423C"/>
    <w:rsid w:val="0097007B"/>
    <w:rsid w:val="00A60B9B"/>
    <w:rsid w:val="00A95506"/>
    <w:rsid w:val="00AB123B"/>
    <w:rsid w:val="00AB3420"/>
    <w:rsid w:val="00B168F9"/>
    <w:rsid w:val="00C67FD5"/>
    <w:rsid w:val="00C91724"/>
    <w:rsid w:val="00C9317E"/>
    <w:rsid w:val="00C93A32"/>
    <w:rsid w:val="00CE754C"/>
    <w:rsid w:val="00CF207A"/>
    <w:rsid w:val="00D3412C"/>
    <w:rsid w:val="00D529A9"/>
    <w:rsid w:val="00DA7DD5"/>
    <w:rsid w:val="00E31BC0"/>
    <w:rsid w:val="00E402F3"/>
    <w:rsid w:val="00E43EFE"/>
    <w:rsid w:val="00E869DF"/>
    <w:rsid w:val="00F411CB"/>
    <w:rsid w:val="00F4254F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9DC714"/>
  <w15:chartTrackingRefBased/>
  <w15:docId w15:val="{2CC1DBED-EA3B-46AB-B93F-1E0D2C3B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Falkland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4185CDE97C4F999D0AE84E712B55" ma:contentTypeVersion="16" ma:contentTypeDescription="Create a new document." ma:contentTypeScope="" ma:versionID="6d1a410f043c7b95ea7bfe4a7872eee7">
  <xsd:schema xmlns:xsd="http://www.w3.org/2001/XMLSchema" xmlns:xs="http://www.w3.org/2001/XMLSchema" xmlns:p="http://schemas.microsoft.com/office/2006/metadata/properties" xmlns:ns2="8c7109a2-0b24-49fc-85f5-5ccaf49a8707" xmlns:ns3="1e82859f-2d1a-4d20-8490-994178c29f45" targetNamespace="http://schemas.microsoft.com/office/2006/metadata/properties" ma:root="true" ma:fieldsID="dc125e8566eaf4d777c89475cf0ded44" ns2:_="" ns3:_="">
    <xsd:import namespace="8c7109a2-0b24-49fc-85f5-5ccaf49a8707"/>
    <xsd:import namespace="1e82859f-2d1a-4d20-8490-994178c29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09a2-0b24-49fc-85f5-5ccaf49a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f544c6-4b06-4f7b-b8f7-f737fce39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859f-2d1a-4d20-8490-994178c29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30eff0-eccc-4a92-acaa-d8cfd455e5ac}" ma:internalName="TaxCatchAll" ma:showField="CatchAllData" ma:web="1e82859f-2d1a-4d20-8490-994178c29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82859f-2d1a-4d20-8490-994178c29f45" xsi:nil="true"/>
    <lcf76f155ced4ddcb4097134ff3c332f xmlns="8c7109a2-0b24-49fc-85f5-5ccaf49a87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EC737D-EE21-45BC-BEAF-B6790128E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B7AF46-3D97-4C22-82EB-D6C261CB9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109a2-0b24-49fc-85f5-5ccaf49a8707"/>
    <ds:schemaRef ds:uri="1e82859f-2d1a-4d20-8490-994178c29f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1e82859f-2d1a-4d20-8490-994178c29f45"/>
    <ds:schemaRef ds:uri="8c7109a2-0b24-49fc-85f5-5ccaf49a87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6</TotalTime>
  <Pages>1</Pages>
  <Words>51</Words>
  <Characters>271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Falkland</dc:creator>
  <cp:keywords/>
  <dc:description/>
  <cp:lastModifiedBy>Celia Falkland</cp:lastModifiedBy>
  <cp:revision>2</cp:revision>
  <cp:lastPrinted>2018-07-12T03:21:00Z</cp:lastPrinted>
  <dcterms:created xsi:type="dcterms:W3CDTF">2023-06-27T13:44:00Z</dcterms:created>
  <dcterms:modified xsi:type="dcterms:W3CDTF">2023-06-27T13:44:00Z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0x0101008D884185CDE97C4F999D0AE84E712B55</vt:lpwstr>
  </property>
</Properties>
</file>