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382C5C96" w14:textId="77777777" w:rsidTr="00D3412C">
        <w:trPr>
          <w:trHeight w:val="8366"/>
          <w:tblHeader/>
          <w:jc w:val="center"/>
        </w:trPr>
        <w:tc>
          <w:tcPr>
            <w:tcW w:w="7819" w:type="dxa"/>
          </w:tcPr>
          <w:p w14:paraId="287505D9" w14:textId="681FEAB5" w:rsidR="00897FB4" w:rsidRPr="00DA7DD5" w:rsidRDefault="00D3412C" w:rsidP="00D3412C">
            <w:pPr>
              <w:pStyle w:val="Subtitle"/>
              <w:jc w:val="center"/>
              <w:rPr>
                <w:sz w:val="44"/>
              </w:rPr>
            </w:pPr>
            <w:r w:rsidRPr="00DA7DD5">
              <w:rPr>
                <w:sz w:val="44"/>
              </w:rPr>
              <w:t>[INSERT CENTRE NAME]</w:t>
            </w:r>
          </w:p>
          <w:p w14:paraId="586700B5" w14:textId="581DD297" w:rsidR="00D3412C" w:rsidRPr="00C91724" w:rsidRDefault="00D3412C" w:rsidP="00D3412C">
            <w:pPr>
              <w:pStyle w:val="Subtitle"/>
              <w:jc w:val="center"/>
              <w:rPr>
                <w:caps w:val="0"/>
                <w:sz w:val="28"/>
              </w:rPr>
            </w:pPr>
            <w:r w:rsidRPr="00C91724">
              <w:rPr>
                <w:caps w:val="0"/>
                <w:sz w:val="28"/>
              </w:rPr>
              <w:t xml:space="preserve">would like to </w:t>
            </w:r>
            <w:r w:rsidR="00C91724">
              <w:rPr>
                <w:caps w:val="0"/>
                <w:sz w:val="28"/>
              </w:rPr>
              <w:t xml:space="preserve">acknowledge and </w:t>
            </w:r>
            <w:r w:rsidR="001B41EA">
              <w:rPr>
                <w:caps w:val="0"/>
                <w:sz w:val="28"/>
              </w:rPr>
              <w:t xml:space="preserve">sincerely </w:t>
            </w:r>
            <w:proofErr w:type="gramStart"/>
            <w:r w:rsidRPr="00C91724">
              <w:rPr>
                <w:caps w:val="0"/>
                <w:sz w:val="28"/>
              </w:rPr>
              <w:t>thank</w:t>
            </w:r>
            <w:proofErr w:type="gramEnd"/>
          </w:p>
          <w:p w14:paraId="263E0860" w14:textId="6DA29854" w:rsidR="00897FB4" w:rsidRPr="00573393" w:rsidRDefault="00573393" w:rsidP="00D3412C">
            <w:pPr>
              <w:pStyle w:val="Date"/>
              <w:jc w:val="center"/>
              <w:rPr>
                <w:color w:val="000000" w:themeColor="text1"/>
                <w:sz w:val="72"/>
              </w:rPr>
            </w:pPr>
            <w:r w:rsidRPr="00573393">
              <w:rPr>
                <w:color w:val="000000" w:themeColor="text1"/>
                <w:sz w:val="72"/>
              </w:rPr>
              <w:t>[INSERT NAME]</w:t>
            </w:r>
          </w:p>
          <w:p w14:paraId="6747B5C5" w14:textId="5B20769F" w:rsidR="00897FB4" w:rsidRPr="00D3412C" w:rsidRDefault="00897FB4" w:rsidP="00D3412C">
            <w:pPr>
              <w:pStyle w:val="Location"/>
              <w:jc w:val="center"/>
              <w:rPr>
                <w:sz w:val="2"/>
              </w:rPr>
            </w:pPr>
          </w:p>
          <w:p w14:paraId="4E25DFA1" w14:textId="77777777" w:rsidR="00DA7DD5" w:rsidRDefault="00DA7DD5" w:rsidP="00D3412C">
            <w:pPr>
              <w:jc w:val="center"/>
              <w:rPr>
                <w:sz w:val="28"/>
              </w:rPr>
            </w:pPr>
          </w:p>
          <w:p w14:paraId="2A44EBAF" w14:textId="77777777" w:rsidR="00DA7DD5" w:rsidRDefault="00DA7DD5" w:rsidP="00D3412C">
            <w:pPr>
              <w:jc w:val="center"/>
              <w:rPr>
                <w:sz w:val="28"/>
              </w:rPr>
            </w:pPr>
          </w:p>
          <w:p w14:paraId="7F1D410E" w14:textId="1E01130F" w:rsidR="00897FB4" w:rsidRDefault="00D3412C" w:rsidP="00D3412C">
            <w:pPr>
              <w:jc w:val="center"/>
              <w:rPr>
                <w:sz w:val="28"/>
              </w:rPr>
            </w:pPr>
            <w:r w:rsidRPr="00D3412C">
              <w:rPr>
                <w:sz w:val="28"/>
              </w:rPr>
              <w:t>for his/her wonderful contribution to our early learning service.</w:t>
            </w:r>
          </w:p>
          <w:p w14:paraId="0FDAEDB0" w14:textId="77777777" w:rsidR="00D3412C" w:rsidRDefault="00D3412C" w:rsidP="00D3412C">
            <w:pPr>
              <w:jc w:val="center"/>
            </w:pPr>
          </w:p>
          <w:p w14:paraId="2F8167B4" w14:textId="77777777" w:rsidR="00D3412C" w:rsidRDefault="00D3412C" w:rsidP="00D3412C">
            <w:pPr>
              <w:jc w:val="center"/>
            </w:pPr>
          </w:p>
          <w:p w14:paraId="0CDDF924" w14:textId="77777777" w:rsidR="00D3412C" w:rsidRDefault="00D3412C" w:rsidP="00D3412C">
            <w:pPr>
              <w:jc w:val="center"/>
            </w:pPr>
          </w:p>
          <w:p w14:paraId="61CFB8DA" w14:textId="77777777" w:rsidR="00D3412C" w:rsidRDefault="00D3412C" w:rsidP="00D3412C">
            <w:pPr>
              <w:jc w:val="center"/>
            </w:pPr>
          </w:p>
          <w:p w14:paraId="259FD78A" w14:textId="1CF1EC06" w:rsidR="00D3412C" w:rsidRDefault="00DA7DD5" w:rsidP="00DA7DD5">
            <w:r>
              <w:t xml:space="preserve">                    </w:t>
            </w:r>
            <w:r w:rsidR="00D3412C">
              <w:t>Signature                                                              Date</w:t>
            </w:r>
          </w:p>
          <w:p w14:paraId="0751595E" w14:textId="77777777" w:rsidR="00DA7DD5" w:rsidRDefault="00DA7DD5" w:rsidP="00DA7DD5">
            <w:pPr>
              <w:ind w:left="0"/>
            </w:pPr>
            <w:r>
              <w:t xml:space="preserve"> </w:t>
            </w:r>
          </w:p>
          <w:p w14:paraId="46DED6B9" w14:textId="77777777" w:rsidR="00DA7DD5" w:rsidRDefault="00DA7DD5" w:rsidP="00DA7DD5">
            <w:pPr>
              <w:ind w:left="0"/>
            </w:pPr>
            <w:r>
              <w:t xml:space="preserve"> </w:t>
            </w:r>
          </w:p>
          <w:p w14:paraId="58FE8B21" w14:textId="5FFAF07D" w:rsidR="00D3412C" w:rsidRPr="00897FB4" w:rsidRDefault="00DA7DD5" w:rsidP="00DA7DD5">
            <w:pPr>
              <w:ind w:left="0"/>
            </w:pPr>
            <w:r>
              <w:t xml:space="preserve">                     </w:t>
            </w:r>
            <w:r w:rsidR="00D3412C">
              <w:t xml:space="preserve">______________________                             </w:t>
            </w:r>
            <w:r>
              <w:t xml:space="preserve"> ___</w:t>
            </w:r>
            <w:r w:rsidR="00D3412C">
              <w:t>____________</w:t>
            </w:r>
            <w:r>
              <w:t>___</w:t>
            </w:r>
          </w:p>
        </w:tc>
      </w:tr>
    </w:tbl>
    <w:p w14:paraId="33E291CC" w14:textId="6B057D12"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D71D6" w14:textId="77777777" w:rsidR="00D3412C" w:rsidRDefault="00D3412C" w:rsidP="0068245E">
      <w:pPr>
        <w:spacing w:after="0" w:line="240" w:lineRule="auto"/>
      </w:pPr>
      <w:r>
        <w:separator/>
      </w:r>
    </w:p>
  </w:endnote>
  <w:endnote w:type="continuationSeparator" w:id="0">
    <w:p w14:paraId="363E9E3F" w14:textId="77777777" w:rsidR="00D3412C" w:rsidRDefault="00D3412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014831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6A153" w14:textId="1E8D2796" w:rsidR="0097007B" w:rsidRDefault="009004B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4AB3BA" wp14:editId="63DF4A30">
          <wp:simplePos x="0" y="0"/>
          <wp:positionH relativeFrom="margin">
            <wp:posOffset>3670300</wp:posOffset>
          </wp:positionH>
          <wp:positionV relativeFrom="page">
            <wp:posOffset>7721600</wp:posOffset>
          </wp:positionV>
          <wp:extent cx="1586230" cy="1279012"/>
          <wp:effectExtent l="0" t="0" r="0" b="0"/>
          <wp:wrapNone/>
          <wp:docPr id="19" name="Picture 19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A picture containing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6230" cy="12790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0143B" w14:textId="77777777" w:rsidR="00D3412C" w:rsidRDefault="00D3412C" w:rsidP="0068245E">
      <w:pPr>
        <w:spacing w:after="0" w:line="240" w:lineRule="auto"/>
      </w:pPr>
      <w:r>
        <w:separator/>
      </w:r>
    </w:p>
  </w:footnote>
  <w:footnote w:type="continuationSeparator" w:id="0">
    <w:p w14:paraId="674C7B8E" w14:textId="77777777" w:rsidR="00D3412C" w:rsidRDefault="00D3412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5EFFC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8783140" wp14:editId="076E713E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F1BD35" id="Group 3" o:spid="_x0000_s1026" alt="Flowers" style="position:absolute;margin-left:0;margin-top:0;width:430.55pt;height:239.75pt;z-index:-251657216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41E036B8" wp14:editId="32FB147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B87FE40" id="Frame 2" o:spid="_x0000_s1026" alt="Border around document" style="position:absolute;margin-left:0;margin-top:0;width:539.3pt;height:10in;z-index:-251659264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5C7C2" w14:textId="15BD69B6" w:rsidR="009124DD" w:rsidRDefault="002776F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1D5BAE" wp14:editId="654C0060">
          <wp:simplePos x="0" y="0"/>
          <wp:positionH relativeFrom="margin">
            <wp:posOffset>3401060</wp:posOffset>
          </wp:positionH>
          <wp:positionV relativeFrom="page">
            <wp:posOffset>1016000</wp:posOffset>
          </wp:positionV>
          <wp:extent cx="1759585" cy="1759585"/>
          <wp:effectExtent l="0" t="0" r="0" b="0"/>
          <wp:wrapTight wrapText="bothSides">
            <wp:wrapPolygon edited="0">
              <wp:start x="8886" y="2572"/>
              <wp:lineTo x="7483" y="3274"/>
              <wp:lineTo x="3508" y="6080"/>
              <wp:lineTo x="2572" y="10523"/>
              <wp:lineTo x="3508" y="14265"/>
              <wp:lineTo x="3508" y="14966"/>
              <wp:lineTo x="7249" y="18006"/>
              <wp:lineTo x="8886" y="18708"/>
              <wp:lineTo x="12394" y="18708"/>
              <wp:lineTo x="14031" y="18006"/>
              <wp:lineTo x="17773" y="14733"/>
              <wp:lineTo x="17773" y="14265"/>
              <wp:lineTo x="18708" y="10523"/>
              <wp:lineTo x="18006" y="6080"/>
              <wp:lineTo x="14031" y="3508"/>
              <wp:lineTo x="12394" y="2572"/>
              <wp:lineTo x="8886" y="2572"/>
            </wp:wrapPolygon>
          </wp:wrapTight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ED_GOLDBADGE_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9585" cy="175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7A332729" wp14:editId="2FB74E19">
          <wp:simplePos x="0" y="0"/>
          <wp:positionH relativeFrom="margin">
            <wp:posOffset>116654</wp:posOffset>
          </wp:positionH>
          <wp:positionV relativeFrom="page">
            <wp:posOffset>1194173</wp:posOffset>
          </wp:positionV>
          <wp:extent cx="3288030" cy="1558290"/>
          <wp:effectExtent l="0" t="0" r="0" b="0"/>
          <wp:wrapTight wrapText="bothSides">
            <wp:wrapPolygon edited="0">
              <wp:start x="1251" y="1056"/>
              <wp:lineTo x="1126" y="1848"/>
              <wp:lineTo x="1377" y="13467"/>
              <wp:lineTo x="2002" y="15051"/>
              <wp:lineTo x="1877" y="17956"/>
              <wp:lineTo x="11889" y="19276"/>
              <wp:lineTo x="12389" y="19276"/>
              <wp:lineTo x="16895" y="18484"/>
              <wp:lineTo x="20399" y="16636"/>
              <wp:lineTo x="20399" y="2641"/>
              <wp:lineTo x="19147" y="2377"/>
              <wp:lineTo x="3254" y="1056"/>
              <wp:lineTo x="1251" y="1056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88030" cy="1558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1FDA1D0" wp14:editId="4092483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67F3C5F" id="Frame 25" o:spid="_x0000_s1026" alt="Border around document" style="position:absolute;margin-left:0;margin-top:0;width:539.3pt;height:10in;z-index:-251661312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" path="m,l6848856,r,9144000l,9144000,,xm466133,466133r,8211734l6382723,8677867r,-8211734l466133,466133xe" fillcolor="#404040 [2429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12C"/>
    <w:rsid w:val="000E33EA"/>
    <w:rsid w:val="001570B2"/>
    <w:rsid w:val="001624C3"/>
    <w:rsid w:val="001B41EA"/>
    <w:rsid w:val="00220400"/>
    <w:rsid w:val="002733AA"/>
    <w:rsid w:val="002776F5"/>
    <w:rsid w:val="002A068F"/>
    <w:rsid w:val="004611DB"/>
    <w:rsid w:val="00573393"/>
    <w:rsid w:val="005D2D39"/>
    <w:rsid w:val="005F1189"/>
    <w:rsid w:val="0065362E"/>
    <w:rsid w:val="0068245E"/>
    <w:rsid w:val="0069500E"/>
    <w:rsid w:val="00713F12"/>
    <w:rsid w:val="00734AAB"/>
    <w:rsid w:val="007A4EDB"/>
    <w:rsid w:val="00834305"/>
    <w:rsid w:val="00897FB4"/>
    <w:rsid w:val="009004B5"/>
    <w:rsid w:val="009124DD"/>
    <w:rsid w:val="00940ECD"/>
    <w:rsid w:val="0094423C"/>
    <w:rsid w:val="0097007B"/>
    <w:rsid w:val="00A60B9B"/>
    <w:rsid w:val="00A95506"/>
    <w:rsid w:val="00AB123B"/>
    <w:rsid w:val="00B168F9"/>
    <w:rsid w:val="00C67FD5"/>
    <w:rsid w:val="00C91724"/>
    <w:rsid w:val="00C9317E"/>
    <w:rsid w:val="00C93A32"/>
    <w:rsid w:val="00CE754C"/>
    <w:rsid w:val="00CF207A"/>
    <w:rsid w:val="00D3412C"/>
    <w:rsid w:val="00D529A9"/>
    <w:rsid w:val="00DA7DD5"/>
    <w:rsid w:val="00E31BC0"/>
    <w:rsid w:val="00E402F3"/>
    <w:rsid w:val="00E43EFE"/>
    <w:rsid w:val="00E869DF"/>
    <w:rsid w:val="00F411CB"/>
    <w:rsid w:val="00F5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A9DC714"/>
  <w15:chartTrackingRefBased/>
  <w15:docId w15:val="{2CC1DBED-EA3B-46AB-B93F-1E0D2C3B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liaFalkland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84185CDE97C4F999D0AE84E712B55" ma:contentTypeVersion="13" ma:contentTypeDescription="Create a new document." ma:contentTypeScope="" ma:versionID="4a314cc9ae372c4bb6750ed7f9eb0ef6">
  <xsd:schema xmlns:xsd="http://www.w3.org/2001/XMLSchema" xmlns:xs="http://www.w3.org/2001/XMLSchema" xmlns:p="http://schemas.microsoft.com/office/2006/metadata/properties" xmlns:ns2="8c7109a2-0b24-49fc-85f5-5ccaf49a8707" xmlns:ns3="1e82859f-2d1a-4d20-8490-994178c29f45" targetNamespace="http://schemas.microsoft.com/office/2006/metadata/properties" ma:root="true" ma:fieldsID="3c70f0ad8156876c469f381c756f7596" ns2:_="" ns3:_="">
    <xsd:import namespace="8c7109a2-0b24-49fc-85f5-5ccaf49a8707"/>
    <xsd:import namespace="1e82859f-2d1a-4d20-8490-994178c29f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109a2-0b24-49fc-85f5-5ccaf49a8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859f-2d1a-4d20-8490-994178c29f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181CCB-2F10-43BC-A2EA-6F953E81AEDD}"/>
</file>

<file path=customXml/itemProps2.xml><?xml version="1.0" encoding="utf-8"?>
<ds:datastoreItem xmlns:ds="http://schemas.openxmlformats.org/officeDocument/2006/customXml" ds:itemID="{45EC737D-EE21-45BC-BEAF-B6790128E3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8c7109a2-0b24-49fc-85f5-5ccaf49a8707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5</TotalTime>
  <Pages>1</Pages>
  <Words>51</Words>
  <Characters>297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Falkland</dc:creator>
  <cp:keywords/>
  <dc:description/>
  <cp:lastModifiedBy>Celia Falkland</cp:lastModifiedBy>
  <cp:revision>11</cp:revision>
  <cp:lastPrinted>2018-07-12T03:21:00Z</cp:lastPrinted>
  <dcterms:created xsi:type="dcterms:W3CDTF">2021-05-08T02:40:00Z</dcterms:created>
  <dcterms:modified xsi:type="dcterms:W3CDTF">2021-05-10T06:26:00Z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0x0101008D884185CDE97C4F999D0AE84E712B55</vt:lpwstr>
  </property>
</Properties>
</file>